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8361690" w14:textId="47C1EAC6" w:rsidR="00CE64E4" w:rsidRPr="00E01F85" w:rsidRDefault="00D5285F" w:rsidP="00236DF7">
      <w:pPr>
        <w:spacing w:line="240" w:lineRule="auto"/>
        <w:jc w:val="center"/>
        <w:rPr>
          <w:rFonts w:ascii="Cambria" w:hAnsi="Cambria" w:cs="Arial"/>
          <w:sz w:val="44"/>
          <w:szCs w:val="44"/>
        </w:rPr>
      </w:pPr>
      <w:bookmarkStart w:id="0" w:name="_GoBack"/>
      <w:bookmarkEnd w:id="0"/>
      <w:r w:rsidRPr="00E01F85">
        <w:rPr>
          <w:rFonts w:ascii="Cambria" w:hAnsi="Cambria" w:cs="Arial"/>
          <w:sz w:val="44"/>
          <w:szCs w:val="44"/>
        </w:rPr>
        <w:t>Child and Adult Care Food Program (CACFP)</w:t>
      </w:r>
      <w:r w:rsidRPr="00E01F85">
        <w:rPr>
          <w:rFonts w:ascii="Cambria" w:hAnsi="Cambria" w:cs="Arial"/>
          <w:sz w:val="44"/>
          <w:szCs w:val="44"/>
        </w:rPr>
        <w:br/>
      </w:r>
      <w:r w:rsidR="00E01F85" w:rsidRPr="00E01F85">
        <w:rPr>
          <w:rFonts w:ascii="Cambria" w:hAnsi="Cambria" w:cs="Arial"/>
          <w:i/>
          <w:sz w:val="44"/>
          <w:szCs w:val="44"/>
        </w:rPr>
        <w:t xml:space="preserve">Online </w:t>
      </w:r>
      <w:r w:rsidRPr="00E01F85">
        <w:rPr>
          <w:rFonts w:ascii="Cambria" w:hAnsi="Cambria" w:cs="Arial"/>
          <w:i/>
          <w:sz w:val="44"/>
          <w:szCs w:val="44"/>
        </w:rPr>
        <w:t>Training Modules</w:t>
      </w:r>
      <w:r w:rsidRPr="00E01F85">
        <w:rPr>
          <w:rFonts w:ascii="Cambria" w:hAnsi="Cambria" w:cs="Arial"/>
          <w:sz w:val="44"/>
          <w:szCs w:val="44"/>
        </w:rPr>
        <w:t xml:space="preserve"> </w:t>
      </w:r>
    </w:p>
    <w:p w14:paraId="340B3B86" w14:textId="561FE72C" w:rsidR="00236DF7" w:rsidRPr="006B4227" w:rsidRDefault="00236DF7" w:rsidP="00236DF7">
      <w:pPr>
        <w:spacing w:line="240" w:lineRule="auto"/>
        <w:jc w:val="center"/>
        <w:rPr>
          <w:rFonts w:ascii="Cambria" w:hAnsi="Cambria" w:cs="Arial"/>
          <w:sz w:val="24"/>
          <w:szCs w:val="24"/>
        </w:rPr>
      </w:pPr>
      <w:r w:rsidRPr="006B4227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54E4E8FF" wp14:editId="6C2DBB7E">
            <wp:extent cx="3648075" cy="24285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 plate educ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69" cy="246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46C4" w14:textId="0FE9C010" w:rsidR="00E352AB" w:rsidRPr="006B4227" w:rsidRDefault="00E352AB" w:rsidP="00236DF7">
      <w:pPr>
        <w:spacing w:line="240" w:lineRule="auto"/>
        <w:jc w:val="center"/>
        <w:rPr>
          <w:rFonts w:ascii="Cambria" w:hAnsi="Cambria" w:cs="Arial"/>
          <w:sz w:val="26"/>
          <w:szCs w:val="26"/>
        </w:rPr>
      </w:pPr>
      <w:r w:rsidRPr="006B4227">
        <w:rPr>
          <w:rFonts w:ascii="Cambria" w:hAnsi="Cambria" w:cs="Arial"/>
          <w:sz w:val="26"/>
          <w:szCs w:val="26"/>
        </w:rPr>
        <w:t>Nebraska Team Nutrition</w:t>
      </w:r>
      <w:r w:rsidR="00A156CE" w:rsidRPr="006B4227">
        <w:rPr>
          <w:rFonts w:ascii="Cambria" w:hAnsi="Cambria" w:cs="Arial"/>
          <w:sz w:val="26"/>
          <w:szCs w:val="26"/>
        </w:rPr>
        <w:t xml:space="preserve"> is providing </w:t>
      </w:r>
      <w:r w:rsidRPr="006B4227">
        <w:rPr>
          <w:rFonts w:ascii="Cambria" w:hAnsi="Cambria" w:cs="Arial"/>
          <w:sz w:val="26"/>
          <w:szCs w:val="26"/>
        </w:rPr>
        <w:t xml:space="preserve">additional </w:t>
      </w:r>
      <w:r w:rsidR="00A156CE" w:rsidRPr="006B4227">
        <w:rPr>
          <w:rFonts w:ascii="Cambria" w:hAnsi="Cambria" w:cs="Arial"/>
          <w:sz w:val="26"/>
          <w:szCs w:val="26"/>
        </w:rPr>
        <w:t>training for CACFP centers and day care homes to support them in providing healthy, balanced meals and snacks to the children and adults they serve.</w:t>
      </w:r>
    </w:p>
    <w:p w14:paraId="5803865F" w14:textId="3BB47141" w:rsidR="00E352AB" w:rsidRPr="00F34705" w:rsidRDefault="00236DF7" w:rsidP="00236DF7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Cambria" w:hAnsi="Cambria" w:cs="Arial"/>
          <w:b/>
          <w:color w:val="FF0000"/>
          <w:sz w:val="26"/>
          <w:szCs w:val="26"/>
        </w:rPr>
      </w:pPr>
      <w:r w:rsidRPr="00F34705">
        <w:rPr>
          <w:rFonts w:ascii="Cambria" w:hAnsi="Cambria" w:cs="Arial"/>
          <w:b/>
          <w:color w:val="FF0000"/>
          <w:sz w:val="26"/>
          <w:szCs w:val="26"/>
        </w:rPr>
        <w:t>F</w:t>
      </w:r>
      <w:r w:rsidR="009078F6" w:rsidRPr="00F34705">
        <w:rPr>
          <w:rFonts w:ascii="Cambria" w:hAnsi="Cambria" w:cs="Arial"/>
          <w:b/>
          <w:color w:val="FF0000"/>
          <w:sz w:val="26"/>
          <w:szCs w:val="26"/>
        </w:rPr>
        <w:t>REE APPROVED TRAINING</w:t>
      </w:r>
    </w:p>
    <w:p w14:paraId="18A50ABE" w14:textId="4DC0106E" w:rsidR="009078F6" w:rsidRPr="006B4227" w:rsidRDefault="009078F6" w:rsidP="00236DF7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sz w:val="26"/>
          <w:szCs w:val="26"/>
        </w:rPr>
        <w:t>Topics cover</w:t>
      </w:r>
      <w:r w:rsidR="00DF58F6">
        <w:rPr>
          <w:rFonts w:ascii="Cambria" w:hAnsi="Cambria" w:cs="Arial"/>
          <w:b/>
          <w:sz w:val="26"/>
          <w:szCs w:val="26"/>
        </w:rPr>
        <w:t>ed</w:t>
      </w:r>
      <w:r>
        <w:rPr>
          <w:rFonts w:ascii="Cambria" w:hAnsi="Cambria" w:cs="Arial"/>
          <w:b/>
          <w:sz w:val="26"/>
          <w:szCs w:val="26"/>
        </w:rPr>
        <w:t>:</w:t>
      </w:r>
      <w:r>
        <w:rPr>
          <w:rFonts w:ascii="Cambria" w:hAnsi="Cambria" w:cs="Arial"/>
          <w:sz w:val="26"/>
          <w:szCs w:val="26"/>
        </w:rPr>
        <w:t xml:space="preserve"> Whole Grain-Rich, Meats and Meat/Alternates, Milk, Fruits and Vegetables, Breakfast, Snacks, Infant Feeding, Nutrition Facts Labels, and more</w:t>
      </w:r>
    </w:p>
    <w:p w14:paraId="1A46DB0E" w14:textId="23E08C9F" w:rsidR="00E352AB" w:rsidRPr="006B4227" w:rsidRDefault="00E352AB" w:rsidP="00236DF7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Cambria" w:hAnsi="Cambria" w:cs="Arial"/>
          <w:sz w:val="26"/>
          <w:szCs w:val="26"/>
        </w:rPr>
      </w:pPr>
      <w:r w:rsidRPr="006B4227">
        <w:rPr>
          <w:rFonts w:ascii="Cambria" w:hAnsi="Cambria" w:cs="Arial"/>
          <w:sz w:val="26"/>
          <w:szCs w:val="26"/>
        </w:rPr>
        <w:t>Can be completed on your own time</w:t>
      </w:r>
    </w:p>
    <w:p w14:paraId="7CD87E68" w14:textId="0C9AB1CE" w:rsidR="00DA0EE7" w:rsidRDefault="00236DF7" w:rsidP="00236DF7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Cambria" w:hAnsi="Cambria" w:cs="Arial"/>
          <w:sz w:val="26"/>
          <w:szCs w:val="26"/>
        </w:rPr>
      </w:pPr>
      <w:r w:rsidRPr="006B4227">
        <w:rPr>
          <w:rFonts w:ascii="Cambria" w:hAnsi="Cambria" w:cs="Arial"/>
          <w:sz w:val="26"/>
          <w:szCs w:val="26"/>
        </w:rPr>
        <w:t>P</w:t>
      </w:r>
      <w:r w:rsidR="00E352AB" w:rsidRPr="006B4227">
        <w:rPr>
          <w:rFonts w:ascii="Cambria" w:hAnsi="Cambria" w:cs="Arial"/>
          <w:sz w:val="26"/>
          <w:szCs w:val="26"/>
        </w:rPr>
        <w:t>ractice implementing menu changes</w:t>
      </w:r>
    </w:p>
    <w:p w14:paraId="1D44B45C" w14:textId="2C60804F" w:rsidR="009078F6" w:rsidRPr="006B4227" w:rsidRDefault="009078F6" w:rsidP="00236DF7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sz w:val="26"/>
          <w:szCs w:val="26"/>
        </w:rPr>
        <w:t>Certificate upon completion of each module</w:t>
      </w:r>
    </w:p>
    <w:p w14:paraId="6BF92D2A" w14:textId="38F05166" w:rsidR="00236DF7" w:rsidRDefault="00236DF7" w:rsidP="00236DF7">
      <w:pPr>
        <w:spacing w:line="240" w:lineRule="auto"/>
        <w:jc w:val="center"/>
        <w:rPr>
          <w:rFonts w:ascii="Cambria" w:hAnsi="Cambria" w:cs="Arial"/>
          <w:sz w:val="26"/>
          <w:szCs w:val="26"/>
        </w:rPr>
      </w:pPr>
      <w:r w:rsidRPr="006B4227">
        <w:rPr>
          <w:rFonts w:ascii="Cambria" w:hAnsi="Cambria" w:cs="Arial"/>
          <w:sz w:val="26"/>
          <w:szCs w:val="26"/>
        </w:rPr>
        <w:t xml:space="preserve">Please follow the links below to access the modules developed by Team Nutrition </w:t>
      </w:r>
    </w:p>
    <w:p w14:paraId="308FCD99" w14:textId="5E2E659C" w:rsidR="009078F6" w:rsidRPr="009078F6" w:rsidRDefault="009078F6" w:rsidP="009078F6">
      <w:pPr>
        <w:spacing w:after="0" w:line="240" w:lineRule="auto"/>
        <w:jc w:val="center"/>
        <w:rPr>
          <w:rFonts w:ascii="Cambria" w:hAnsi="Cambria" w:cs="Arial"/>
          <w:b/>
          <w:sz w:val="26"/>
          <w:szCs w:val="26"/>
        </w:rPr>
      </w:pPr>
      <w:r w:rsidRPr="009078F6">
        <w:rPr>
          <w:rFonts w:ascii="Cambria" w:hAnsi="Cambria" w:cs="Arial"/>
          <w:b/>
          <w:sz w:val="26"/>
          <w:szCs w:val="26"/>
        </w:rPr>
        <w:t>Contact Christy Burger with questions</w:t>
      </w:r>
    </w:p>
    <w:p w14:paraId="34FCEF55" w14:textId="7ABB4A2C" w:rsidR="009078F6" w:rsidRDefault="00D25375" w:rsidP="009078F6">
      <w:pPr>
        <w:spacing w:after="0" w:line="240" w:lineRule="auto"/>
        <w:jc w:val="center"/>
        <w:rPr>
          <w:rFonts w:ascii="Cambria" w:hAnsi="Cambria" w:cs="Arial"/>
          <w:b/>
          <w:sz w:val="26"/>
          <w:szCs w:val="26"/>
        </w:rPr>
      </w:pPr>
      <w:hyperlink r:id="rId6" w:history="1">
        <w:r w:rsidR="00581093" w:rsidRPr="0098134E">
          <w:rPr>
            <w:rStyle w:val="Hyperlink"/>
            <w:rFonts w:ascii="Cambria" w:hAnsi="Cambria" w:cs="Arial"/>
            <w:b/>
            <w:sz w:val="26"/>
            <w:szCs w:val="26"/>
          </w:rPr>
          <w:t>cburger2@unl.edu</w:t>
        </w:r>
      </w:hyperlink>
    </w:p>
    <w:p w14:paraId="52C23A05" w14:textId="75F85219" w:rsidR="00581093" w:rsidRPr="009078F6" w:rsidRDefault="003108E2" w:rsidP="009078F6">
      <w:pPr>
        <w:spacing w:after="0" w:line="240" w:lineRule="auto"/>
        <w:jc w:val="center"/>
        <w:rPr>
          <w:rFonts w:ascii="Cambria" w:hAnsi="Cambria" w:cs="Times New Roman"/>
          <w:b/>
          <w:sz w:val="26"/>
          <w:szCs w:val="26"/>
        </w:rPr>
      </w:pPr>
      <w:r w:rsidRPr="00581093">
        <w:rPr>
          <w:rFonts w:ascii="Times New Roman" w:hAnsi="Times New Roman" w:cs="Times New Roma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B614CF" wp14:editId="7051B9EF">
                <wp:simplePos x="0" y="0"/>
                <wp:positionH relativeFrom="margin">
                  <wp:posOffset>2095500</wp:posOffset>
                </wp:positionH>
                <wp:positionV relativeFrom="paragraph">
                  <wp:posOffset>2211705</wp:posOffset>
                </wp:positionV>
                <wp:extent cx="1748155" cy="466725"/>
                <wp:effectExtent l="0" t="0" r="4445" b="9525"/>
                <wp:wrapNone/>
                <wp:docPr id="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466725"/>
                          <a:chOff x="0" y="-51836"/>
                          <a:chExt cx="2662593" cy="635000"/>
                        </a:xfrm>
                      </wpg:grpSpPr>
                      <pic:pic xmlns:pic="http://schemas.openxmlformats.org/drawingml/2006/picture">
                        <pic:nvPicPr>
                          <pic:cNvPr id="9" name="Content Placeholder 9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61365" r="65279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1836"/>
                            <a:ext cx="2176463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463" y="53282"/>
                            <a:ext cx="486130" cy="476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770C2" id="Group 3" o:spid="_x0000_s1026" style="position:absolute;margin-left:165pt;margin-top:174.15pt;width:137.65pt;height:36.75pt;z-index:251669504;mso-position-horizontal-relative:margin;mso-width-relative:margin;mso-height-relative:margin" coordorigin=",-518" coordsize="26625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9" o:spid="_x0000_s1027" type="#_x0000_t75" href="http://www.education.ne.gov/ns/TN/index.html" style="position:absolute;top:-518;width:21764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" o:button="t">
                  <v:fill o:detectmouseclick="t"/>
                  <v:imagedata r:id="rId10" o:title="" croptop="40216f" cropbottom="10756f" cropleft="8738f" cropright="42781f"/>
                  <v:path arrowok="t"/>
                </v:shape>
                <v:shape id="Picture 10" o:spid="_x0000_s1028" type="#_x0000_t75" style="position:absolute;left:21764;top:532;width:4861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0" w:type="auto"/>
        <w:tblBorders>
          <w:top w:val="double" w:sz="12" w:space="0" w:color="C00000"/>
          <w:bottom w:val="double" w:sz="12" w:space="0" w:color="C00000"/>
        </w:tblBorders>
        <w:tblLook w:val="0000" w:firstRow="0" w:lastRow="0" w:firstColumn="0" w:lastColumn="0" w:noHBand="0" w:noVBand="0"/>
      </w:tblPr>
      <w:tblGrid>
        <w:gridCol w:w="7417"/>
      </w:tblGrid>
      <w:tr w:rsidR="00DF58F6" w:rsidRPr="006B4227" w14:paraId="4E070DEF" w14:textId="77777777" w:rsidTr="00DF58F6">
        <w:trPr>
          <w:trHeight w:val="1885"/>
        </w:trPr>
        <w:tc>
          <w:tcPr>
            <w:tcW w:w="7417" w:type="dxa"/>
          </w:tcPr>
          <w:p w14:paraId="63017E1A" w14:textId="77777777" w:rsidR="00DF58F6" w:rsidRPr="006B4227" w:rsidRDefault="00DF58F6" w:rsidP="00DF58F6">
            <w:pPr>
              <w:spacing w:line="240" w:lineRule="auto"/>
              <w:jc w:val="center"/>
              <w:rPr>
                <w:rFonts w:ascii="Cambria" w:hAnsi="Cambria" w:cs="Arial"/>
                <w:sz w:val="26"/>
                <w:szCs w:val="26"/>
              </w:rPr>
            </w:pPr>
            <w:r w:rsidRPr="006B4227">
              <w:rPr>
                <w:rFonts w:ascii="Cambria" w:hAnsi="Cambria" w:cs="Arial"/>
                <w:b/>
                <w:sz w:val="26"/>
                <w:szCs w:val="26"/>
                <w:u w:val="single"/>
              </w:rPr>
              <w:t>Nebraska Department of Education Website</w:t>
            </w:r>
            <w:r w:rsidRPr="006B4227">
              <w:rPr>
                <w:rFonts w:ascii="Cambria" w:hAnsi="Cambria" w:cs="Arial"/>
                <w:b/>
                <w:sz w:val="26"/>
                <w:szCs w:val="26"/>
                <w:u w:val="single"/>
              </w:rPr>
              <w:br/>
            </w:r>
            <w:hyperlink r:id="rId12" w:history="1">
              <w:r w:rsidRPr="006B4227">
                <w:rPr>
                  <w:rStyle w:val="Hyperlink"/>
                  <w:rFonts w:ascii="Cambria" w:hAnsi="Cambria" w:cs="Arial"/>
                  <w:sz w:val="26"/>
                  <w:szCs w:val="26"/>
                </w:rPr>
                <w:t>https://moodle.education.ne.gov/course/index.php</w:t>
              </w:r>
            </w:hyperlink>
          </w:p>
          <w:p w14:paraId="4B4FA8BA" w14:textId="77777777" w:rsidR="00DF58F6" w:rsidRPr="006B4227" w:rsidRDefault="00DF58F6" w:rsidP="00DF58F6">
            <w:pPr>
              <w:spacing w:line="240" w:lineRule="auto"/>
              <w:jc w:val="center"/>
              <w:rPr>
                <w:rFonts w:ascii="Cambria" w:hAnsi="Cambria" w:cs="Arial"/>
                <w:sz w:val="26"/>
                <w:szCs w:val="26"/>
              </w:rPr>
            </w:pPr>
            <w:r w:rsidRPr="006B4227">
              <w:rPr>
                <w:rFonts w:ascii="Cambria" w:hAnsi="Cambria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AE6BD4" wp14:editId="616B945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235585</wp:posOffset>
                      </wp:positionV>
                      <wp:extent cx="0" cy="209550"/>
                      <wp:effectExtent l="76200" t="0" r="57150" b="571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4398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0;margin-top:18.55pt;width:0;height:16.5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" strokecolor="#5b9bd5 [3204]" strokeweight=".5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 w:rsidRPr="006B4227">
              <w:rPr>
                <w:rFonts w:ascii="Cambria" w:hAnsi="Cambria" w:cs="Arial"/>
                <w:sz w:val="26"/>
                <w:szCs w:val="26"/>
              </w:rPr>
              <w:t>Nutrition Services</w:t>
            </w:r>
            <w:r w:rsidRPr="006B4227">
              <w:rPr>
                <w:rFonts w:ascii="Cambria" w:hAnsi="Cambria" w:cs="Arial"/>
                <w:sz w:val="26"/>
                <w:szCs w:val="26"/>
              </w:rPr>
              <w:br/>
            </w:r>
          </w:p>
          <w:p w14:paraId="4A08B605" w14:textId="77777777" w:rsidR="00DF58F6" w:rsidRPr="006B4227" w:rsidRDefault="00DF58F6" w:rsidP="00DF58F6">
            <w:pPr>
              <w:spacing w:line="240" w:lineRule="auto"/>
              <w:jc w:val="center"/>
              <w:rPr>
                <w:rFonts w:ascii="Cambria" w:hAnsi="Cambria" w:cs="Arial"/>
                <w:sz w:val="26"/>
                <w:szCs w:val="26"/>
              </w:rPr>
            </w:pPr>
            <w:r w:rsidRPr="006B4227">
              <w:rPr>
                <w:rFonts w:ascii="Cambria" w:hAnsi="Cambria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266581" wp14:editId="171103E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243840</wp:posOffset>
                      </wp:positionV>
                      <wp:extent cx="0" cy="209550"/>
                      <wp:effectExtent l="76200" t="0" r="57150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641D9" id="Straight Arrow Connector 5" o:spid="_x0000_s1026" type="#_x0000_t32" style="position:absolute;margin-left:0;margin-top:19.2pt;width:0;height:16.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" strokecolor="#5b9bd5 [3204]" strokeweight=".5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 w:rsidRPr="006B4227">
              <w:rPr>
                <w:rFonts w:ascii="Cambria" w:hAnsi="Cambria" w:cs="Arial"/>
                <w:sz w:val="26"/>
                <w:szCs w:val="26"/>
              </w:rPr>
              <w:t>Team Nutrition</w:t>
            </w:r>
          </w:p>
          <w:p w14:paraId="14A2EB6D" w14:textId="77777777" w:rsidR="00DF58F6" w:rsidRDefault="00DF58F6" w:rsidP="00DF58F6">
            <w:pPr>
              <w:spacing w:line="240" w:lineRule="auto"/>
              <w:jc w:val="center"/>
              <w:rPr>
                <w:rFonts w:ascii="Cambria" w:hAnsi="Cambria" w:cs="Arial"/>
                <w:sz w:val="26"/>
                <w:szCs w:val="26"/>
              </w:rPr>
            </w:pPr>
            <w:r w:rsidRPr="006B4227">
              <w:rPr>
                <w:rFonts w:ascii="Cambria" w:hAnsi="Cambria" w:cs="Arial"/>
                <w:sz w:val="26"/>
                <w:szCs w:val="26"/>
              </w:rPr>
              <w:br/>
              <w:t>CACFP</w:t>
            </w:r>
          </w:p>
          <w:p w14:paraId="4B3BBE79" w14:textId="45F39A56" w:rsidR="003108E2" w:rsidRPr="006B4227" w:rsidRDefault="003108E2" w:rsidP="003108E2">
            <w:pPr>
              <w:spacing w:line="240" w:lineRule="auto"/>
              <w:rPr>
                <w:rFonts w:ascii="Cambria" w:hAnsi="Cambria" w:cs="Arial"/>
                <w:color w:val="4472C4" w:themeColor="accent5"/>
                <w:sz w:val="26"/>
                <w:szCs w:val="26"/>
              </w:rPr>
            </w:pPr>
          </w:p>
        </w:tc>
      </w:tr>
    </w:tbl>
    <w:p w14:paraId="7685E6A2" w14:textId="1C2B96A2" w:rsidR="00236DF7" w:rsidRPr="00236DF7" w:rsidRDefault="0091737A" w:rsidP="003108E2">
      <w:pPr>
        <w:spacing w:line="240" w:lineRule="auto"/>
        <w:rPr>
          <w:rFonts w:ascii="Century Gothic" w:hAnsi="Century Gothic" w:cs="Arial"/>
          <w:sz w:val="23"/>
          <w:szCs w:val="23"/>
        </w:rPr>
      </w:pPr>
      <w:r w:rsidRPr="00581093">
        <w:rPr>
          <w:rFonts w:ascii="Times New Roman" w:hAnsi="Times New Roman" w:cs="Times New Roman"/>
          <w:noProof/>
          <w:sz w:val="23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035FA48" wp14:editId="69DD5009">
                <wp:simplePos x="0" y="0"/>
                <wp:positionH relativeFrom="margin">
                  <wp:posOffset>2098675</wp:posOffset>
                </wp:positionH>
                <wp:positionV relativeFrom="paragraph">
                  <wp:posOffset>8388654</wp:posOffset>
                </wp:positionV>
                <wp:extent cx="1748155" cy="466725"/>
                <wp:effectExtent l="0" t="0" r="4445" b="9525"/>
                <wp:wrapNone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466725"/>
                          <a:chOff x="0" y="-51836"/>
                          <a:chExt cx="2662593" cy="635000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9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61365" r="65279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1836"/>
                            <a:ext cx="2176463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463" y="53282"/>
                            <a:ext cx="486130" cy="476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76355" id="Group 3" o:spid="_x0000_s1026" style="position:absolute;margin-left:165.25pt;margin-top:660.5pt;width:137.65pt;height:36.75pt;z-index:251674624;mso-position-horizontal-relative:margin;mso-width-relative:margin;mso-height-relative:margin" coordorigin=",-518" coordsize="26625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">
                <v:shape id="Content Placeholder 9" o:spid="_x0000_s1027" type="#_x0000_t75" href="http://www.education.ne.gov/ns/TN/index.html" style="position:absolute;top:-518;width:21764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" o:button="t">
                  <v:fill o:detectmouseclick="t"/>
                  <v:imagedata r:id="rId10" o:title="" croptop="40216f" cropbottom="10756f" cropleft="8738f" cropright="42781f"/>
                  <v:path arrowok="t"/>
                </v:shape>
                <v:shape id="Picture 3" o:spid="_x0000_s1028" type="#_x0000_t75" style="position:absolute;left:21764;top:532;width:4861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tbl>
      <w:tblPr>
        <w:tblpPr w:leftFromText="187" w:rightFromText="187" w:vertAnchor="text" w:tblpXSpec="center" w:tblpY="1"/>
        <w:tblW w:w="103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0"/>
        <w:gridCol w:w="8910"/>
      </w:tblGrid>
      <w:tr w:rsidR="003108E2" w:rsidRPr="003108E2" w14:paraId="2F62D3FB" w14:textId="77777777" w:rsidTr="003108E2">
        <w:trPr>
          <w:trHeight w:val="358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98D7D3" w14:textId="77777777" w:rsidR="003108E2" w:rsidRPr="003108E2" w:rsidRDefault="003108E2" w:rsidP="003108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108E2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Topic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C973D" w14:textId="58D7217A" w:rsidR="003108E2" w:rsidRPr="003108E2" w:rsidRDefault="0091737A" w:rsidP="0091737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</w:rPr>
              <w:t xml:space="preserve">                      </w:t>
            </w:r>
            <w:r w:rsidR="003108E2" w:rsidRPr="003108E2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CACFP Module Objectives</w:t>
            </w:r>
          </w:p>
        </w:tc>
      </w:tr>
      <w:tr w:rsidR="003108E2" w:rsidRPr="003108E2" w14:paraId="02BA1AF4" w14:textId="77777777" w:rsidTr="003108E2">
        <w:trPr>
          <w:trHeight w:val="1423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B0F55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Whole Grains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83734" w14:textId="77777777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the CACFP meal pattern requirements for grains</w:t>
            </w:r>
          </w:p>
          <w:p w14:paraId="7AAA7B29" w14:textId="77777777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whole grains and whole grain rich</w:t>
            </w:r>
          </w:p>
          <w:p w14:paraId="7943D9B7" w14:textId="77777777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Explain the benefits of whole grains</w:t>
            </w:r>
          </w:p>
          <w:p w14:paraId="3B042B34" w14:textId="5B1D94D5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Discuss grain based desserts and breakfast cereal sugar requirements</w:t>
            </w:r>
          </w:p>
          <w:p w14:paraId="29FA4F1F" w14:textId="11074E45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Practice adding whole grain rich items into the CACFP menu</w:t>
            </w:r>
          </w:p>
        </w:tc>
      </w:tr>
      <w:tr w:rsidR="003108E2" w:rsidRPr="003108E2" w14:paraId="2335A96C" w14:textId="77777777" w:rsidTr="003108E2">
        <w:trPr>
          <w:trHeight w:val="955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8A914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Fruit and Vegetables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B4513" w14:textId="5252437F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the updated meal pattern requirements for fruits and vegetables</w:t>
            </w:r>
          </w:p>
          <w:p w14:paraId="6345CE74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Explain the benefits of including fruits and vegetables in CACFP menu</w:t>
            </w:r>
          </w:p>
          <w:p w14:paraId="080E2F35" w14:textId="51AFDA5F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eastAsia="Calibri" w:hAnsi="Calibri" w:cs="Arial"/>
                <w:color w:val="000000" w:themeColor="dark1"/>
                <w:kern w:val="24"/>
                <w:sz w:val="24"/>
                <w:szCs w:val="24"/>
              </w:rPr>
              <w:t xml:space="preserve">Practice incorporating fruits and vegetables into meals and snacks </w:t>
            </w:r>
          </w:p>
        </w:tc>
      </w:tr>
      <w:tr w:rsidR="003108E2" w:rsidRPr="003108E2" w14:paraId="40D275FF" w14:textId="77777777" w:rsidTr="0091737A">
        <w:trPr>
          <w:trHeight w:val="901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14B4E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Milk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2DC96" w14:textId="77777777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the updated meal pattern requirements for milk</w:t>
            </w:r>
          </w:p>
          <w:p w14:paraId="3AF51386" w14:textId="556864DD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Describe the nutrients in milk and the benefits of milk and in the young child's diet</w:t>
            </w:r>
          </w:p>
          <w:p w14:paraId="66FADBE3" w14:textId="77777777" w:rsidR="003108E2" w:rsidRPr="003108E2" w:rsidRDefault="003108E2" w:rsidP="0091737A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milk substitutions and practice incorporating milk and milk substitutions</w:t>
            </w:r>
          </w:p>
        </w:tc>
      </w:tr>
      <w:tr w:rsidR="003108E2" w:rsidRPr="003108E2" w14:paraId="301C26C8" w14:textId="77777777" w:rsidTr="003108E2">
        <w:trPr>
          <w:trHeight w:val="11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58C01" w14:textId="5692AA85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Meat and Meat Alternates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D8F06F" w14:textId="60DB281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updated meat and meat alternates requirements</w:t>
            </w:r>
          </w:p>
          <w:p w14:paraId="3D8CA5A5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nutrients found in and the benefits of meats and meat alternates</w:t>
            </w:r>
          </w:p>
          <w:p w14:paraId="57BB842E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different types of meat and meat alternates</w:t>
            </w:r>
          </w:p>
          <w:p w14:paraId="4FCABF5D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Practice incorporating meat and meat alternate and review best practices</w:t>
            </w:r>
          </w:p>
        </w:tc>
      </w:tr>
      <w:tr w:rsidR="003108E2" w:rsidRPr="003108E2" w14:paraId="7DCE626C" w14:textId="77777777" w:rsidTr="003108E2">
        <w:trPr>
          <w:trHeight w:val="1225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891E2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Nutrition Facts Label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17307" w14:textId="7C5C5306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the basic information required on a food label</w:t>
            </w:r>
          </w:p>
          <w:p w14:paraId="1036AAEA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the new nutrition facts label</w:t>
            </w:r>
          </w:p>
          <w:p w14:paraId="1C477E8B" w14:textId="3F74885A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 xml:space="preserve">Practice navigating the new and existing NFL; calculating serving sizes, sugar limits etc. </w:t>
            </w:r>
          </w:p>
        </w:tc>
      </w:tr>
      <w:tr w:rsidR="003108E2" w:rsidRPr="003108E2" w14:paraId="357B143A" w14:textId="77777777" w:rsidTr="0091737A">
        <w:trPr>
          <w:trHeight w:val="10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2D7D2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Snacks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E869B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snack requirements for infants and children</w:t>
            </w:r>
          </w:p>
          <w:p w14:paraId="6CBEB0C3" w14:textId="262BDA54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Learn the importance of healthy snacks and tips for introducing new foods at snack</w:t>
            </w:r>
          </w:p>
          <w:p w14:paraId="6A901B7A" w14:textId="52204CE9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Discuss healthy snack ideas and practice adding healthy snacks in your CACFP menu</w:t>
            </w:r>
          </w:p>
        </w:tc>
      </w:tr>
      <w:tr w:rsidR="003108E2" w:rsidRPr="003108E2" w14:paraId="5717A42D" w14:textId="77777777" w:rsidTr="0091737A">
        <w:trPr>
          <w:trHeight w:val="1288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C3C70B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Breakfast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7BFE5" w14:textId="10CF436E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the importance of breakfast and breakfast requirements for infants and children</w:t>
            </w:r>
          </w:p>
          <w:p w14:paraId="2649984C" w14:textId="4AF9FDF5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breakfast cereal and yogurt sugar limits and practice</w:t>
            </w:r>
          </w:p>
          <w:p w14:paraId="706468DC" w14:textId="4CF7AA3C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Explain substituting meat and meat alternates in place of grains at breakfast</w:t>
            </w:r>
          </w:p>
        </w:tc>
      </w:tr>
      <w:tr w:rsidR="003108E2" w:rsidRPr="003108E2" w14:paraId="056F630A" w14:textId="77777777" w:rsidTr="003108E2">
        <w:trPr>
          <w:trHeight w:val="1255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22DAF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Infant Meal Pattern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F7C87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the updated infant meal pattern and the new infant age groups</w:t>
            </w:r>
          </w:p>
          <w:p w14:paraId="0078F461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Examine the importance of breastfeeding</w:t>
            </w:r>
          </w:p>
          <w:p w14:paraId="3B43DC98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Identify developmental readiness for introducing new foods to infants</w:t>
            </w:r>
          </w:p>
          <w:p w14:paraId="35728544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Review the importance of working with parents on food introduction</w:t>
            </w:r>
          </w:p>
        </w:tc>
      </w:tr>
      <w:tr w:rsidR="003108E2" w:rsidRPr="003108E2" w14:paraId="7819EB54" w14:textId="77777777" w:rsidTr="003108E2">
        <w:trPr>
          <w:trHeight w:val="1255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7283D" w14:textId="77777777" w:rsidR="003108E2" w:rsidRPr="003108E2" w:rsidRDefault="003108E2" w:rsidP="009173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Farm to Preschool</w:t>
            </w:r>
          </w:p>
        </w:tc>
        <w:tc>
          <w:tcPr>
            <w:tcW w:w="8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F6913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Explain what is Farm to Preschool and the benefits</w:t>
            </w:r>
          </w:p>
          <w:p w14:paraId="323EF198" w14:textId="77777777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 xml:space="preserve">Review how the new meal pattern supports Farm to Preschool and allowable expenses </w:t>
            </w:r>
          </w:p>
          <w:p w14:paraId="33C71914" w14:textId="2DFB48FB" w:rsidR="003108E2" w:rsidRPr="003108E2" w:rsidRDefault="003108E2" w:rsidP="0091737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3108E2">
              <w:rPr>
                <w:rFonts w:ascii="Calibri" w:eastAsia="Times New Roman" w:hAnsi="Calibri" w:cs="Arial"/>
                <w:color w:val="000000" w:themeColor="dark1"/>
                <w:kern w:val="24"/>
                <w:sz w:val="24"/>
                <w:szCs w:val="24"/>
              </w:rPr>
              <w:t>Practice using the new NDE Farm to Preschool webpage</w:t>
            </w:r>
          </w:p>
        </w:tc>
      </w:tr>
    </w:tbl>
    <w:p w14:paraId="45723AE0" w14:textId="52FFC018" w:rsidR="00CE64E4" w:rsidRPr="00236DF7" w:rsidRDefault="00CE64E4" w:rsidP="0091737A">
      <w:pPr>
        <w:rPr>
          <w:rFonts w:ascii="Times New Roman" w:hAnsi="Times New Roman" w:cs="Times New Roman"/>
          <w:sz w:val="23"/>
          <w:szCs w:val="23"/>
        </w:rPr>
      </w:pPr>
    </w:p>
    <w:sectPr w:rsidR="00CE64E4" w:rsidRPr="00236DF7" w:rsidSect="006B4227">
      <w:pgSz w:w="12240" w:h="15840"/>
      <w:pgMar w:top="1152" w:right="1440" w:bottom="1440" w:left="1440" w:header="720" w:footer="720" w:gutter="0"/>
      <w:pgBorders w:offsetFrom="page">
        <w:top w:val="thinThickThinMediumGap" w:sz="36" w:space="24" w:color="C00000"/>
        <w:left w:val="thinThickThinMediumGap" w:sz="36" w:space="24" w:color="C00000"/>
        <w:bottom w:val="thinThickThinMediumGap" w:sz="36" w:space="24" w:color="C00000"/>
        <w:right w:val="thinThickThinMediumGap" w:sz="36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01EE"/>
    <w:multiLevelType w:val="hybridMultilevel"/>
    <w:tmpl w:val="6FC08794"/>
    <w:lvl w:ilvl="0" w:tplc="C1F67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C862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FAB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6482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0800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7C3F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40A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2C85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EC2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BE5265"/>
    <w:multiLevelType w:val="hybridMultilevel"/>
    <w:tmpl w:val="6840DE12"/>
    <w:lvl w:ilvl="0" w:tplc="E280D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C21C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CE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D85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E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EA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8EB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F0A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08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789380B"/>
    <w:multiLevelType w:val="hybridMultilevel"/>
    <w:tmpl w:val="148A5026"/>
    <w:lvl w:ilvl="0" w:tplc="FCD063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501C2"/>
    <w:multiLevelType w:val="hybridMultilevel"/>
    <w:tmpl w:val="59DCEA42"/>
    <w:lvl w:ilvl="0" w:tplc="781E8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9A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021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03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E9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07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E9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83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26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0E54D97"/>
    <w:multiLevelType w:val="hybridMultilevel"/>
    <w:tmpl w:val="D34C8720"/>
    <w:lvl w:ilvl="0" w:tplc="476A3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6AD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322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50B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6417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A24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D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DA0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0448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1713425"/>
    <w:multiLevelType w:val="hybridMultilevel"/>
    <w:tmpl w:val="47D8A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B06D89"/>
    <w:multiLevelType w:val="hybridMultilevel"/>
    <w:tmpl w:val="C9369D74"/>
    <w:lvl w:ilvl="0" w:tplc="194A78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147E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261F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64E0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234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8E94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4A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7CFF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228D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D9839D2"/>
    <w:multiLevelType w:val="hybridMultilevel"/>
    <w:tmpl w:val="CD107FAE"/>
    <w:lvl w:ilvl="0" w:tplc="B882DB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8C4F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906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8A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66AA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1A1A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9E5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208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967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FAA2D06"/>
    <w:multiLevelType w:val="hybridMultilevel"/>
    <w:tmpl w:val="00865D46"/>
    <w:lvl w:ilvl="0" w:tplc="AEE2B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80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8C3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7C4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7C0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E61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CB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B6A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A7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5D70B73"/>
    <w:multiLevelType w:val="hybridMultilevel"/>
    <w:tmpl w:val="FDA2B6E8"/>
    <w:lvl w:ilvl="0" w:tplc="725C9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4218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48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68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C03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A66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6C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FED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A6C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E037FAD"/>
    <w:multiLevelType w:val="hybridMultilevel"/>
    <w:tmpl w:val="CA7218A6"/>
    <w:lvl w:ilvl="0" w:tplc="10EC8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FEE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62F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A0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E29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4D1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E8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BC1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1C3D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6CE"/>
    <w:rsid w:val="00236DF7"/>
    <w:rsid w:val="002A0B7A"/>
    <w:rsid w:val="003108E2"/>
    <w:rsid w:val="00350DE1"/>
    <w:rsid w:val="003B5C6B"/>
    <w:rsid w:val="004075E7"/>
    <w:rsid w:val="00581093"/>
    <w:rsid w:val="005C7FE3"/>
    <w:rsid w:val="006B4227"/>
    <w:rsid w:val="007E506C"/>
    <w:rsid w:val="009078F6"/>
    <w:rsid w:val="0091737A"/>
    <w:rsid w:val="009930F8"/>
    <w:rsid w:val="00A156CE"/>
    <w:rsid w:val="00A24210"/>
    <w:rsid w:val="00C91C5F"/>
    <w:rsid w:val="00CE64E4"/>
    <w:rsid w:val="00D25375"/>
    <w:rsid w:val="00D5285F"/>
    <w:rsid w:val="00DF58F6"/>
    <w:rsid w:val="00E01F85"/>
    <w:rsid w:val="00E352AB"/>
    <w:rsid w:val="00E973D6"/>
    <w:rsid w:val="00F3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4F324"/>
  <w15:chartTrackingRefBased/>
  <w15:docId w15:val="{821E8BE9-1C82-4C9E-B549-95DEBCAA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06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52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2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2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2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2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A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973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36D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0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5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6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5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2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1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6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2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4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9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4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9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6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3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89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1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6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6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2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1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7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cation.ne.gov/ns/TN/index.html" TargetMode="External"/><Relationship Id="rId12" Type="http://schemas.openxmlformats.org/officeDocument/2006/relationships/hyperlink" Target="https://moodle.education.ne.gov/course/index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burger2@unl.ed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154813C0</Template>
  <TotalTime>0</TotalTime>
  <Pages>3</Pages>
  <Words>471</Words>
  <Characters>2686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 Bedford Hansen</dc:creator>
  <cp:keywords/>
  <dc:description/>
  <cp:lastModifiedBy>Edith Clark</cp:lastModifiedBy>
  <cp:revision>2</cp:revision>
  <dcterms:created xsi:type="dcterms:W3CDTF">2018-02-08T16:12:00Z</dcterms:created>
  <dcterms:modified xsi:type="dcterms:W3CDTF">2018-02-08T16:12:00Z</dcterms:modified>
</cp:coreProperties>
</file>